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96C549" w14:textId="77777777" w:rsidR="00925AC6" w:rsidRPr="00925AC6" w:rsidRDefault="00925AC6" w:rsidP="008259FB">
      <w:pPr>
        <w:tabs>
          <w:tab w:val="clear" w:pos="284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925AC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Andrahandsansökan </w:t>
      </w:r>
      <w:r w:rsidRPr="008259FB">
        <w:rPr>
          <w:rFonts w:eastAsiaTheme="minorHAnsi"/>
          <w:b/>
          <w:bCs/>
          <w:color w:val="000000"/>
          <w:sz w:val="28"/>
          <w:szCs w:val="28"/>
          <w:lang w:eastAsia="en-US"/>
        </w:rPr>
        <w:t>Brf Bokbindaren</w:t>
      </w:r>
    </w:p>
    <w:p w14:paraId="401B86D1" w14:textId="77777777" w:rsidR="008259FB" w:rsidRDefault="00925AC6" w:rsidP="008259FB">
      <w:pPr>
        <w:tabs>
          <w:tab w:val="clear" w:pos="284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0"/>
          <w:lang w:eastAsia="en-US"/>
        </w:rPr>
      </w:pPr>
      <w:r w:rsidRPr="00925AC6">
        <w:rPr>
          <w:rFonts w:eastAsiaTheme="minorHAnsi"/>
          <w:color w:val="000000"/>
          <w:sz w:val="20"/>
          <w:szCs w:val="20"/>
          <w:lang w:eastAsia="en-US"/>
        </w:rPr>
        <w:t>Om samtycke till upplåtelse i andra hand av bostadsrätt</w:t>
      </w:r>
    </w:p>
    <w:p w14:paraId="7B0FDF28" w14:textId="77777777" w:rsidR="00925AC6" w:rsidRPr="00925AC6" w:rsidRDefault="00925AC6" w:rsidP="008259FB">
      <w:pPr>
        <w:tabs>
          <w:tab w:val="clear" w:pos="284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0"/>
          <w:lang w:eastAsia="en-US"/>
        </w:rPr>
      </w:pPr>
      <w:r w:rsidRPr="00925AC6">
        <w:rPr>
          <w:rFonts w:eastAsiaTheme="minorHAnsi"/>
          <w:color w:val="000000"/>
          <w:sz w:val="20"/>
          <w:szCs w:val="20"/>
          <w:lang w:eastAsia="en-US"/>
        </w:rPr>
        <w:t>(7 kap 10 § Brf)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125"/>
        <w:gridCol w:w="1063"/>
        <w:gridCol w:w="1062"/>
        <w:gridCol w:w="4930"/>
      </w:tblGrid>
      <w:tr w:rsidR="00925AC6" w:rsidRPr="008259FB" w14:paraId="7A16040A" w14:textId="77777777" w:rsidTr="00183998">
        <w:trPr>
          <w:trHeight w:val="80"/>
        </w:trPr>
        <w:tc>
          <w:tcPr>
            <w:tcW w:w="9180" w:type="dxa"/>
            <w:gridSpan w:val="4"/>
          </w:tcPr>
          <w:p w14:paraId="2AF0FC91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8259FB" w14:paraId="2D2C5A37" w14:textId="77777777" w:rsidTr="00183998">
        <w:trPr>
          <w:trHeight w:val="153"/>
        </w:trPr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14:paraId="39A5EAC5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>Bostadsrättshavare</w:t>
            </w:r>
          </w:p>
        </w:tc>
      </w:tr>
      <w:tr w:rsidR="00925AC6" w:rsidRPr="00925AC6" w14:paraId="778CFC92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B0DF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8259F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Efternamn, förnamn /</w:t>
            </w: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företag </w:t>
            </w:r>
          </w:p>
          <w:p w14:paraId="6BC71A06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4F2A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Pers. nr. / org.nr </w:t>
            </w:r>
          </w:p>
          <w:p w14:paraId="016FE92F" w14:textId="77777777" w:rsidR="00183998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3D516B45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4AF61279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75C8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Utdelningsadress </w:t>
            </w: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6688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Telefon nr </w:t>
            </w:r>
          </w:p>
          <w:p w14:paraId="71C32008" w14:textId="77777777" w:rsidR="00183998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65B0CEB0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7FFA483C" w14:textId="77777777" w:rsidTr="00183998">
        <w:trPr>
          <w:trHeight w:val="97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924F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Postnummer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BF30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Ort 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49C9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E-post </w:t>
            </w:r>
          </w:p>
          <w:p w14:paraId="468E8A72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65621CDD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3E57F1F5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B232F6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3259E94D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Hyresobjekt </w:t>
            </w:r>
          </w:p>
        </w:tc>
      </w:tr>
      <w:tr w:rsidR="00925AC6" w:rsidRPr="00925AC6" w14:paraId="6A4C59D1" w14:textId="77777777" w:rsidTr="00183998">
        <w:trPr>
          <w:trHeight w:val="9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2CAE" w14:textId="77777777" w:rsidR="00183998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Lägenhetsnummer </w:t>
            </w:r>
          </w:p>
          <w:p w14:paraId="08C0DF8A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79EBF572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E98F8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46DF271A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Föreslagen hyresgäst </w:t>
            </w:r>
          </w:p>
        </w:tc>
      </w:tr>
      <w:tr w:rsidR="00925AC6" w:rsidRPr="00925AC6" w14:paraId="588721E3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10EB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Efternamn, förnamn / företag </w:t>
            </w: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06FA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Pers. nr. / org.nr. </w:t>
            </w:r>
          </w:p>
          <w:p w14:paraId="786A652E" w14:textId="77777777" w:rsidR="00183998" w:rsidRPr="008259FB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24B8970A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5D3D944D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F7B3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Utdelningsadress </w:t>
            </w: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7FFE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Telefon nr. </w:t>
            </w:r>
          </w:p>
          <w:p w14:paraId="6B9D17AD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04A230FA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4DFBA9D5" w14:textId="77777777" w:rsidTr="00183998">
        <w:trPr>
          <w:trHeight w:val="97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31A1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Postnummer </w:t>
            </w:r>
          </w:p>
          <w:p w14:paraId="2ACFB74B" w14:textId="77777777" w:rsidR="00183998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7DB78EDC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8D3B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Ort 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4EC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E-post </w:t>
            </w:r>
          </w:p>
          <w:p w14:paraId="1737AD2F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1470CAD5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F2E57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3D9190E7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Hyrestid </w:t>
            </w:r>
          </w:p>
        </w:tc>
      </w:tr>
      <w:tr w:rsidR="00925AC6" w:rsidRPr="00925AC6" w14:paraId="3CB412C5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09D9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Fr.o.m. </w:t>
            </w:r>
          </w:p>
          <w:p w14:paraId="22E093B7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8AB5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T.o.m. </w:t>
            </w:r>
          </w:p>
          <w:p w14:paraId="49C8F036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48D6E325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0F086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4D58202B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Bostadsrättshavarens adress under uthyrningstiden </w:t>
            </w:r>
          </w:p>
        </w:tc>
      </w:tr>
      <w:tr w:rsidR="00925AC6" w:rsidRPr="00925AC6" w14:paraId="6D073607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CDE4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Utdelningsadress </w:t>
            </w:r>
          </w:p>
          <w:p w14:paraId="5CEBA0A8" w14:textId="77777777" w:rsidR="00EE504C" w:rsidRDefault="00EE504C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567F3E8C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61D0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Telefon nr. </w:t>
            </w:r>
          </w:p>
          <w:p w14:paraId="19A86A6A" w14:textId="77777777" w:rsidR="00925AC6" w:rsidRPr="00925AC6" w:rsidRDefault="00925AC6" w:rsidP="00EE504C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31E00A26" w14:textId="77777777" w:rsidTr="00183998">
        <w:trPr>
          <w:trHeight w:val="97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9C5C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Postnr.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4BF7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Ort </w:t>
            </w:r>
          </w:p>
          <w:p w14:paraId="414E14B4" w14:textId="77777777" w:rsidR="00183998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6B7D0C4A" w14:textId="77777777" w:rsidR="00183998" w:rsidRPr="00925AC6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56FD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E-post </w:t>
            </w:r>
          </w:p>
          <w:p w14:paraId="2D0EF52A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31BBA675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22EFD" w14:textId="77777777" w:rsidR="00183998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</w:p>
          <w:p w14:paraId="3801A249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Skäl för uthyrning </w:t>
            </w:r>
          </w:p>
        </w:tc>
      </w:tr>
      <w:tr w:rsidR="006C2DC4" w:rsidRPr="008259FB" w14:paraId="75C3F6CC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AB7A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66D81A0B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0B6C1714" w14:textId="77777777" w:rsidR="006C2DC4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4CBE1023" w14:textId="77777777" w:rsidR="00183998" w:rsidRPr="008259FB" w:rsidRDefault="00183998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327DFF8F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26C1D98E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25AC6" w:rsidRPr="00925AC6" w14:paraId="03DDA4B1" w14:textId="77777777" w:rsidTr="00183998">
        <w:trPr>
          <w:trHeight w:val="153"/>
        </w:trPr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FE49F" w14:textId="77777777" w:rsidR="0008758A" w:rsidRPr="008259FB" w:rsidRDefault="0008758A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</w:p>
          <w:p w14:paraId="1D5292FD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  <w:r w:rsidRPr="00925AC6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Underskrift </w:t>
            </w:r>
          </w:p>
        </w:tc>
      </w:tr>
      <w:tr w:rsidR="00925AC6" w:rsidRPr="00925AC6" w14:paraId="1017E41D" w14:textId="77777777" w:rsidTr="00183998">
        <w:trPr>
          <w:trHeight w:val="97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D74A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Ort och datum </w:t>
            </w:r>
          </w:p>
          <w:p w14:paraId="53672C8A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913C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6DE4823C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72653706" w14:textId="77777777" w:rsidR="006C2DC4" w:rsidRPr="008259FB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8259F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_____________________________</w:t>
            </w:r>
            <w:r w:rsidR="00183998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_________________</w:t>
            </w:r>
          </w:p>
          <w:p w14:paraId="2FFCCB81" w14:textId="77777777" w:rsidR="00925AC6" w:rsidRP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Bostadsrättshavare </w:t>
            </w:r>
          </w:p>
        </w:tc>
      </w:tr>
      <w:tr w:rsidR="00925AC6" w:rsidRPr="00925AC6" w14:paraId="0497FB4B" w14:textId="77777777" w:rsidTr="00183998">
        <w:trPr>
          <w:trHeight w:val="9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49D" w14:textId="77777777" w:rsidR="00925AC6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925AC6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Namnförtydligande </w:t>
            </w:r>
          </w:p>
          <w:p w14:paraId="5D332132" w14:textId="77777777" w:rsidR="00925AC6" w:rsidRPr="008259FB" w:rsidRDefault="00925AC6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0D8D663D" w14:textId="77777777" w:rsidR="006C2DC4" w:rsidRPr="00925AC6" w:rsidRDefault="006C2DC4" w:rsidP="00925AC6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5902A83" w14:textId="77777777" w:rsidR="00A37376" w:rsidRPr="008259FB" w:rsidRDefault="00A37376" w:rsidP="00EE59B4">
      <w:pPr>
        <w:rPr>
          <w:sz w:val="20"/>
          <w:szCs w:val="2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68"/>
        <w:gridCol w:w="5212"/>
      </w:tblGrid>
      <w:tr w:rsidR="006C2DC4" w:rsidRPr="006C2DC4" w14:paraId="2D58D1CE" w14:textId="77777777" w:rsidTr="00183998">
        <w:trPr>
          <w:trHeight w:val="97"/>
        </w:trPr>
        <w:tc>
          <w:tcPr>
            <w:tcW w:w="9180" w:type="dxa"/>
            <w:gridSpan w:val="2"/>
          </w:tcPr>
          <w:p w14:paraId="16BBBB42" w14:textId="77777777" w:rsidR="008259FB" w:rsidRPr="008259FB" w:rsidRDefault="00183998" w:rsidP="0008758A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14:paraId="3B0B9A62" w14:textId="77777777" w:rsidR="006C2DC4" w:rsidRPr="008259FB" w:rsidRDefault="006C2DC4" w:rsidP="0008758A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</w:pPr>
            <w:r w:rsidRPr="008259FB">
              <w:rPr>
                <w:rFonts w:eastAsiaTheme="minorHAnsi"/>
                <w:b/>
                <w:bCs/>
                <w:color w:val="000000"/>
                <w:szCs w:val="22"/>
                <w:lang w:eastAsia="en-US"/>
              </w:rPr>
              <w:t xml:space="preserve">Beslut </w:t>
            </w:r>
          </w:p>
          <w:p w14:paraId="472E7F69" w14:textId="77777777" w:rsidR="006C2DC4" w:rsidRPr="008259FB" w:rsidRDefault="004356D9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sdt>
              <w:sdtPr>
                <w:rPr>
                  <w:rFonts w:eastAsiaTheme="minorHAnsi"/>
                  <w:bCs/>
                  <w:color w:val="000000"/>
                  <w:sz w:val="20"/>
                  <w:szCs w:val="20"/>
                  <w:lang w:eastAsia="en-US"/>
                </w:rPr>
                <w:id w:val="1328169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04C" w:rsidRPr="00183998">
                  <w:rPr>
                    <w:rFonts w:ascii="Segoe UI Symbol" w:eastAsia="MS Gothic" w:hAnsi="Segoe UI Symbol" w:cs="Segoe UI Symbol"/>
                    <w:bCs/>
                    <w:color w:val="000000"/>
                    <w:sz w:val="40"/>
                    <w:szCs w:val="20"/>
                    <w:lang w:eastAsia="en-US"/>
                  </w:rPr>
                  <w:t>☐</w:t>
                </w:r>
              </w:sdtContent>
            </w:sdt>
            <w:r w:rsidR="006C2DC4" w:rsidRPr="008259F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Beviljad</w:t>
            </w:r>
          </w:p>
          <w:p w14:paraId="5DDAC8DE" w14:textId="77777777" w:rsidR="006C2DC4" w:rsidRPr="008259FB" w:rsidRDefault="004356D9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sdt>
              <w:sdtPr>
                <w:rPr>
                  <w:rFonts w:eastAsiaTheme="minorHAnsi"/>
                  <w:bCs/>
                  <w:color w:val="000000"/>
                  <w:sz w:val="20"/>
                  <w:szCs w:val="20"/>
                  <w:lang w:eastAsia="en-US"/>
                </w:rPr>
                <w:id w:val="-166338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04C" w:rsidRPr="00183998">
                  <w:rPr>
                    <w:rFonts w:ascii="Segoe UI Symbol" w:eastAsia="MS Gothic" w:hAnsi="Segoe UI Symbol" w:cs="Segoe UI Symbol"/>
                    <w:bCs/>
                    <w:color w:val="000000"/>
                    <w:sz w:val="40"/>
                    <w:szCs w:val="20"/>
                    <w:lang w:eastAsia="en-US"/>
                  </w:rPr>
                  <w:t>☐</w:t>
                </w:r>
              </w:sdtContent>
            </w:sdt>
            <w:r w:rsidR="006C2DC4" w:rsidRPr="008259F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Avslagen den </w:t>
            </w:r>
          </w:p>
        </w:tc>
      </w:tr>
      <w:tr w:rsidR="006C2DC4" w:rsidRPr="006C2DC4" w14:paraId="7B0512A8" w14:textId="77777777" w:rsidTr="00183998">
        <w:trPr>
          <w:trHeight w:val="704"/>
        </w:trPr>
        <w:tc>
          <w:tcPr>
            <w:tcW w:w="9180" w:type="dxa"/>
            <w:gridSpan w:val="2"/>
            <w:tcBorders>
              <w:bottom w:val="single" w:sz="4" w:space="0" w:color="auto"/>
            </w:tcBorders>
          </w:tcPr>
          <w:p w14:paraId="4375878E" w14:textId="77777777" w:rsidR="006C2DC4" w:rsidRPr="008259FB" w:rsidRDefault="004356D9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sdt>
              <w:sdtPr>
                <w:rPr>
                  <w:rFonts w:eastAsiaTheme="minorHAnsi"/>
                  <w:bCs/>
                  <w:color w:val="000000"/>
                  <w:sz w:val="20"/>
                  <w:szCs w:val="20"/>
                  <w:lang w:eastAsia="en-US"/>
                </w:rPr>
                <w:id w:val="1176537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04C" w:rsidRPr="00183998">
                  <w:rPr>
                    <w:rFonts w:ascii="Segoe UI Symbol" w:eastAsia="MS Gothic" w:hAnsi="Segoe UI Symbol" w:cs="Segoe UI Symbol"/>
                    <w:bCs/>
                    <w:color w:val="000000"/>
                    <w:sz w:val="44"/>
                    <w:szCs w:val="20"/>
                    <w:lang w:eastAsia="en-US"/>
                  </w:rPr>
                  <w:t>☐</w:t>
                </w:r>
              </w:sdtContent>
            </w:sdt>
            <w:r w:rsidR="006C2DC4" w:rsidRPr="008259F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Beviljad Ansökan beviljas, dock beg</w:t>
            </w:r>
            <w:r w:rsidR="00EE504C" w:rsidRPr="008259F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ränsas uthyrningstiden till den</w:t>
            </w:r>
          </w:p>
          <w:p w14:paraId="0EDE2383" w14:textId="77777777" w:rsidR="006C2DC4" w:rsidRPr="006C2DC4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C2DC4" w:rsidRPr="006C2DC4" w14:paraId="256731C9" w14:textId="77777777" w:rsidTr="00183998">
        <w:trPr>
          <w:trHeight w:val="97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AE78" w14:textId="77777777" w:rsidR="008259FB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Skäl</w:t>
            </w:r>
          </w:p>
          <w:p w14:paraId="6496F9BF" w14:textId="77777777" w:rsidR="00183998" w:rsidRDefault="00183998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0EF81185" w14:textId="77777777" w:rsidR="00183998" w:rsidRDefault="00183998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5DC4DBD4" w14:textId="77777777" w:rsidR="00183998" w:rsidRDefault="00183998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64323CEA" w14:textId="77777777" w:rsidR="00183998" w:rsidRPr="008259FB" w:rsidRDefault="00183998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7657C23C" w14:textId="77777777" w:rsidR="006C2DC4" w:rsidRPr="008259FB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14:paraId="1FC360D9" w14:textId="77777777" w:rsidR="008259FB" w:rsidRPr="006C2DC4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C2DC4" w:rsidRPr="006C2DC4" w14:paraId="0B4510BC" w14:textId="77777777" w:rsidTr="00183998">
        <w:trPr>
          <w:trHeight w:val="97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B468" w14:textId="77777777" w:rsidR="006C2DC4" w:rsidRPr="008259FB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Ort och datum </w:t>
            </w:r>
          </w:p>
          <w:p w14:paraId="742E98B9" w14:textId="77777777" w:rsidR="008259FB" w:rsidRPr="008259FB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3AA5F216" w14:textId="77777777" w:rsidR="008259FB" w:rsidRPr="006C2DC4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C2DC4" w:rsidRPr="006C2DC4" w14:paraId="49C1E6E4" w14:textId="77777777" w:rsidTr="00183998">
        <w:trPr>
          <w:trHeight w:val="97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AE7F" w14:textId="77777777" w:rsidR="006C2DC4" w:rsidRPr="008259FB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Bostadsrättsföreningen </w:t>
            </w:r>
          </w:p>
          <w:p w14:paraId="4FF632CD" w14:textId="77777777" w:rsidR="008259FB" w:rsidRPr="008259FB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3307B545" w14:textId="77777777" w:rsidR="008259FB" w:rsidRPr="006C2DC4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C2DC4" w:rsidRPr="006C2DC4" w14:paraId="54EDD133" w14:textId="77777777" w:rsidTr="00183998">
        <w:trPr>
          <w:trHeight w:val="97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95F7" w14:textId="77777777" w:rsidR="006C2DC4" w:rsidRPr="008259FB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Underskrift </w:t>
            </w:r>
          </w:p>
          <w:p w14:paraId="205CF61B" w14:textId="77777777" w:rsidR="008259FB" w:rsidRPr="008259FB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295A2754" w14:textId="77777777" w:rsidR="008259FB" w:rsidRPr="008259FB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02A379DE" w14:textId="77777777" w:rsidR="008259FB" w:rsidRPr="006C2DC4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DD8A" w14:textId="77777777" w:rsidR="006C2DC4" w:rsidRPr="006C2DC4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Underskrift </w:t>
            </w:r>
          </w:p>
        </w:tc>
      </w:tr>
      <w:tr w:rsidR="006C2DC4" w:rsidRPr="006C2DC4" w14:paraId="72171D2C" w14:textId="77777777" w:rsidTr="00183998">
        <w:trPr>
          <w:trHeight w:val="310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68BE" w14:textId="77777777" w:rsidR="006C2DC4" w:rsidRPr="008259FB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Namnförtydligande </w:t>
            </w:r>
          </w:p>
          <w:p w14:paraId="2CE22B59" w14:textId="77777777" w:rsidR="008259FB" w:rsidRPr="008259FB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7BA5C581" w14:textId="77777777" w:rsidR="008259FB" w:rsidRPr="008259FB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  <w:p w14:paraId="2196CD57" w14:textId="77777777" w:rsidR="008259FB" w:rsidRPr="006C2DC4" w:rsidRDefault="008259FB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569A" w14:textId="77777777" w:rsidR="006C2DC4" w:rsidRPr="006C2DC4" w:rsidRDefault="006C2DC4" w:rsidP="006C2DC4">
            <w:pPr>
              <w:tabs>
                <w:tab w:val="clear" w:pos="284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6C2DC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Namnförtydligande</w:t>
            </w:r>
          </w:p>
        </w:tc>
      </w:tr>
    </w:tbl>
    <w:p w14:paraId="7BC708E8" w14:textId="77777777" w:rsidR="006C2DC4" w:rsidRPr="008259FB" w:rsidRDefault="006C2DC4" w:rsidP="00183998">
      <w:pPr>
        <w:tabs>
          <w:tab w:val="left" w:pos="9072"/>
        </w:tabs>
        <w:rPr>
          <w:sz w:val="20"/>
          <w:szCs w:val="20"/>
        </w:rPr>
      </w:pPr>
    </w:p>
    <w:sectPr w:rsidR="006C2DC4" w:rsidRPr="008259F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4CC36" w14:textId="77777777" w:rsidR="004356D9" w:rsidRDefault="004356D9" w:rsidP="008259FB">
      <w:r>
        <w:separator/>
      </w:r>
    </w:p>
  </w:endnote>
  <w:endnote w:type="continuationSeparator" w:id="0">
    <w:p w14:paraId="29CA5996" w14:textId="77777777" w:rsidR="004356D9" w:rsidRDefault="004356D9" w:rsidP="0082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Sans Pro for Riksdagen Md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Sans Pro for Riksdagen Lt"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0EBF51" w14:textId="77777777" w:rsidR="004356D9" w:rsidRDefault="004356D9" w:rsidP="008259FB">
      <w:r>
        <w:separator/>
      </w:r>
    </w:p>
  </w:footnote>
  <w:footnote w:type="continuationSeparator" w:id="0">
    <w:p w14:paraId="45F4C010" w14:textId="77777777" w:rsidR="004356D9" w:rsidRDefault="004356D9" w:rsidP="00825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C922D" w14:textId="77777777" w:rsidR="008259FB" w:rsidRPr="008259FB" w:rsidRDefault="008259FB">
    <w:pPr>
      <w:pStyle w:val="Header"/>
      <w:rPr>
        <w:sz w:val="20"/>
        <w:szCs w:val="20"/>
      </w:rPr>
    </w:pPr>
    <w:r w:rsidRPr="008259FB">
      <w:rPr>
        <w:sz w:val="20"/>
        <w:szCs w:val="20"/>
      </w:rPr>
      <w:t>Brf Bokbindaren</w:t>
    </w:r>
    <w:r>
      <w:rPr>
        <w:sz w:val="20"/>
        <w:szCs w:val="20"/>
      </w:rPr>
      <w:t xml:space="preserve">                                                                                                                                        </w:t>
    </w:r>
    <w:r w:rsidRPr="008259FB">
      <w:rPr>
        <w:sz w:val="16"/>
        <w:szCs w:val="16"/>
      </w:rPr>
      <w:t xml:space="preserve">Sida </w:t>
    </w:r>
    <w:r w:rsidRPr="008259FB">
      <w:rPr>
        <w:b/>
        <w:bCs/>
        <w:sz w:val="16"/>
        <w:szCs w:val="16"/>
      </w:rPr>
      <w:fldChar w:fldCharType="begin"/>
    </w:r>
    <w:r w:rsidRPr="008259FB">
      <w:rPr>
        <w:b/>
        <w:bCs/>
        <w:sz w:val="16"/>
        <w:szCs w:val="16"/>
      </w:rPr>
      <w:instrText>PAGE  \* Arabic  \* MERGEFORMAT</w:instrText>
    </w:r>
    <w:r w:rsidRPr="008259FB">
      <w:rPr>
        <w:b/>
        <w:bCs/>
        <w:sz w:val="16"/>
        <w:szCs w:val="16"/>
      </w:rPr>
      <w:fldChar w:fldCharType="separate"/>
    </w:r>
    <w:r w:rsidR="00183998">
      <w:rPr>
        <w:b/>
        <w:bCs/>
        <w:noProof/>
        <w:sz w:val="16"/>
        <w:szCs w:val="16"/>
      </w:rPr>
      <w:t>2</w:t>
    </w:r>
    <w:r w:rsidRPr="008259FB">
      <w:rPr>
        <w:b/>
        <w:bCs/>
        <w:sz w:val="16"/>
        <w:szCs w:val="16"/>
      </w:rPr>
      <w:fldChar w:fldCharType="end"/>
    </w:r>
    <w:r w:rsidRPr="008259FB">
      <w:rPr>
        <w:sz w:val="16"/>
        <w:szCs w:val="16"/>
      </w:rPr>
      <w:t xml:space="preserve"> av </w:t>
    </w:r>
    <w:r w:rsidRPr="008259FB">
      <w:rPr>
        <w:b/>
        <w:bCs/>
        <w:sz w:val="16"/>
        <w:szCs w:val="16"/>
      </w:rPr>
      <w:fldChar w:fldCharType="begin"/>
    </w:r>
    <w:r w:rsidRPr="008259FB">
      <w:rPr>
        <w:b/>
        <w:bCs/>
        <w:sz w:val="16"/>
        <w:szCs w:val="16"/>
      </w:rPr>
      <w:instrText>NUMPAGES  \* Arabic  \* MERGEFORMAT</w:instrText>
    </w:r>
    <w:r w:rsidRPr="008259FB">
      <w:rPr>
        <w:b/>
        <w:bCs/>
        <w:sz w:val="16"/>
        <w:szCs w:val="16"/>
      </w:rPr>
      <w:fldChar w:fldCharType="separate"/>
    </w:r>
    <w:r w:rsidR="00183998">
      <w:rPr>
        <w:b/>
        <w:bCs/>
        <w:noProof/>
        <w:sz w:val="16"/>
        <w:szCs w:val="16"/>
      </w:rPr>
      <w:t>2</w:t>
    </w:r>
    <w:r w:rsidRPr="008259FB">
      <w:rPr>
        <w:b/>
        <w:bCs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95EC5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0E72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A08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95613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1C618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6E8D7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346DE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59CB4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AA4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32E6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C31E42"/>
    <w:multiLevelType w:val="hybridMultilevel"/>
    <w:tmpl w:val="EBBC2C7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E183B"/>
    <w:multiLevelType w:val="hybridMultilevel"/>
    <w:tmpl w:val="74A20EAA"/>
    <w:lvl w:ilvl="0" w:tplc="61B60DD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C2F9E"/>
    <w:multiLevelType w:val="hybridMultilevel"/>
    <w:tmpl w:val="157A6CAA"/>
    <w:lvl w:ilvl="0" w:tplc="639CB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E0192"/>
    <w:multiLevelType w:val="hybridMultilevel"/>
    <w:tmpl w:val="F900FB80"/>
    <w:lvl w:ilvl="0" w:tplc="639CB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C93AE9"/>
    <w:multiLevelType w:val="hybridMultilevel"/>
    <w:tmpl w:val="FA1CB91E"/>
    <w:lvl w:ilvl="0" w:tplc="639CB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2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9B4"/>
    <w:rsid w:val="0006043F"/>
    <w:rsid w:val="00072835"/>
    <w:rsid w:val="0008758A"/>
    <w:rsid w:val="00094A50"/>
    <w:rsid w:val="00183998"/>
    <w:rsid w:val="00191112"/>
    <w:rsid w:val="0028015F"/>
    <w:rsid w:val="00280BC7"/>
    <w:rsid w:val="002B7046"/>
    <w:rsid w:val="002F55C0"/>
    <w:rsid w:val="00386CC5"/>
    <w:rsid w:val="004356D9"/>
    <w:rsid w:val="005315D0"/>
    <w:rsid w:val="00585C22"/>
    <w:rsid w:val="006C2DC4"/>
    <w:rsid w:val="006D3AF9"/>
    <w:rsid w:val="00712851"/>
    <w:rsid w:val="007149F6"/>
    <w:rsid w:val="007B6A85"/>
    <w:rsid w:val="008259FB"/>
    <w:rsid w:val="0084424D"/>
    <w:rsid w:val="00874A67"/>
    <w:rsid w:val="008D3BE8"/>
    <w:rsid w:val="008F5C48"/>
    <w:rsid w:val="00925AC6"/>
    <w:rsid w:val="00925EF5"/>
    <w:rsid w:val="00980BA4"/>
    <w:rsid w:val="009855B9"/>
    <w:rsid w:val="00A37376"/>
    <w:rsid w:val="00B026D0"/>
    <w:rsid w:val="00B80927"/>
    <w:rsid w:val="00D66118"/>
    <w:rsid w:val="00D8468E"/>
    <w:rsid w:val="00DE3D8E"/>
    <w:rsid w:val="00EE504C"/>
    <w:rsid w:val="00EE59B4"/>
    <w:rsid w:val="00F063C4"/>
    <w:rsid w:val="00F6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C04E35"/>
  <w15:chartTrackingRefBased/>
  <w15:docId w15:val="{338066EC-245E-454B-AD5F-D96BFC30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376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36"/>
      <w:lang w:val="sv-SE" w:eastAsia="sv-SE"/>
    </w:rPr>
  </w:style>
  <w:style w:type="paragraph" w:styleId="Heading1">
    <w:name w:val="heading 1"/>
    <w:basedOn w:val="Normal"/>
    <w:next w:val="Normal"/>
    <w:link w:val="Heading1Char"/>
    <w:qFormat/>
    <w:rsid w:val="005315D0"/>
    <w:pPr>
      <w:keepNext/>
      <w:spacing w:before="120" w:after="80"/>
      <w:outlineLvl w:val="0"/>
    </w:pPr>
    <w:rPr>
      <w:rFonts w:ascii="GillSans Pro for Riksdagen Md" w:hAnsi="GillSans Pro for Riksdagen Md"/>
      <w:b/>
      <w:kern w:val="28"/>
      <w:sz w:val="28"/>
    </w:rPr>
  </w:style>
  <w:style w:type="paragraph" w:styleId="Heading2">
    <w:name w:val="heading 2"/>
    <w:basedOn w:val="Heading1"/>
    <w:next w:val="Normal"/>
    <w:link w:val="Heading2Char"/>
    <w:qFormat/>
    <w:rsid w:val="00F063C4"/>
    <w:pPr>
      <w:spacing w:before="60" w:after="60" w:line="260" w:lineRule="atLeast"/>
      <w:outlineLvl w:val="1"/>
    </w:pPr>
    <w:rPr>
      <w:i/>
      <w:sz w:val="25"/>
    </w:rPr>
  </w:style>
  <w:style w:type="paragraph" w:styleId="Heading3">
    <w:name w:val="heading 3"/>
    <w:basedOn w:val="Heading1"/>
    <w:next w:val="Normal"/>
    <w:link w:val="Heading3Char"/>
    <w:qFormat/>
    <w:rsid w:val="005315D0"/>
    <w:pPr>
      <w:spacing w:before="60" w:after="20" w:line="240" w:lineRule="atLeast"/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link w:val="Heading4Char"/>
    <w:qFormat/>
    <w:rsid w:val="005315D0"/>
    <w:pPr>
      <w:spacing w:before="0" w:after="40" w:line="200" w:lineRule="atLeast"/>
      <w:outlineLvl w:val="3"/>
    </w:pPr>
    <w:rPr>
      <w:rFonts w:ascii="Times New Roman" w:hAnsi="Times New Roman"/>
      <w:bCs/>
      <w:sz w:val="22"/>
      <w:szCs w:val="28"/>
    </w:rPr>
  </w:style>
  <w:style w:type="paragraph" w:styleId="Heading5">
    <w:name w:val="heading 5"/>
    <w:basedOn w:val="Heading4"/>
    <w:next w:val="Normal"/>
    <w:link w:val="Heading5Char"/>
    <w:qFormat/>
    <w:rsid w:val="005315D0"/>
    <w:pPr>
      <w:outlineLvl w:val="4"/>
    </w:pPr>
    <w:rPr>
      <w:bCs w:val="0"/>
      <w:i/>
      <w:iCs/>
      <w:szCs w:val="26"/>
    </w:rPr>
  </w:style>
  <w:style w:type="paragraph" w:styleId="Heading6">
    <w:name w:val="heading 6"/>
    <w:basedOn w:val="Heading5"/>
    <w:next w:val="Normal"/>
    <w:link w:val="Heading6Char"/>
    <w:qFormat/>
    <w:rsid w:val="005315D0"/>
    <w:pPr>
      <w:outlineLvl w:val="5"/>
    </w:pPr>
    <w:rPr>
      <w:b w:val="0"/>
      <w:bCs/>
      <w:i w:val="0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06043F"/>
    <w:pPr>
      <w:keepNext/>
      <w:keepLines/>
      <w:spacing w:before="40"/>
      <w:outlineLvl w:val="6"/>
    </w:pPr>
    <w:rPr>
      <w:rFonts w:ascii="GillSans Pro for Riksdagen Lt" w:eastAsiaTheme="majorEastAsia" w:hAnsi="GillSans Pro for Riksdagen Lt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468E"/>
    <w:rPr>
      <w:rFonts w:ascii="GillSans Pro for Riksdagen Md" w:eastAsia="Times New Roman" w:hAnsi="GillSans Pro for Riksdagen Md" w:cs="Times New Roman"/>
      <w:b/>
      <w:kern w:val="28"/>
      <w:sz w:val="28"/>
      <w:szCs w:val="36"/>
      <w:lang w:val="sv-SE" w:eastAsia="sv-SE"/>
    </w:rPr>
  </w:style>
  <w:style w:type="character" w:customStyle="1" w:styleId="Heading2Char">
    <w:name w:val="Heading 2 Char"/>
    <w:basedOn w:val="DefaultParagraphFont"/>
    <w:link w:val="Heading2"/>
    <w:rsid w:val="00F063C4"/>
    <w:rPr>
      <w:rFonts w:ascii="GillSans Pro for Riksdagen Md" w:eastAsia="Times New Roman" w:hAnsi="GillSans Pro for Riksdagen Md" w:cs="Times New Roman"/>
      <w:b/>
      <w:i/>
      <w:kern w:val="28"/>
      <w:sz w:val="25"/>
      <w:szCs w:val="36"/>
      <w:lang w:val="sv-SE" w:eastAsia="sv-SE"/>
    </w:rPr>
  </w:style>
  <w:style w:type="paragraph" w:styleId="ListParagraph">
    <w:name w:val="List Paragraph"/>
    <w:basedOn w:val="Normal"/>
    <w:uiPriority w:val="34"/>
    <w:rsid w:val="00A373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315D0"/>
    <w:rPr>
      <w:rFonts w:ascii="GillSans Pro for Riksdagen Md" w:eastAsia="Times New Roman" w:hAnsi="GillSans Pro for Riksdagen Md" w:cs="Arial"/>
      <w:b/>
      <w:bCs/>
      <w:kern w:val="28"/>
      <w:sz w:val="24"/>
      <w:szCs w:val="26"/>
      <w:lang w:val="sv-SE" w:eastAsia="sv-SE"/>
    </w:rPr>
  </w:style>
  <w:style w:type="character" w:customStyle="1" w:styleId="Heading4Char">
    <w:name w:val="Heading 4 Char"/>
    <w:basedOn w:val="DefaultParagraphFont"/>
    <w:link w:val="Heading4"/>
    <w:rsid w:val="005315D0"/>
    <w:rPr>
      <w:rFonts w:ascii="Times New Roman" w:eastAsia="Times New Roman" w:hAnsi="Times New Roman" w:cs="Times New Roman"/>
      <w:b/>
      <w:bCs/>
      <w:kern w:val="28"/>
      <w:szCs w:val="28"/>
      <w:lang w:val="sv-SE" w:eastAsia="sv-SE"/>
    </w:rPr>
  </w:style>
  <w:style w:type="character" w:customStyle="1" w:styleId="Heading5Char">
    <w:name w:val="Heading 5 Char"/>
    <w:basedOn w:val="DefaultParagraphFont"/>
    <w:link w:val="Heading5"/>
    <w:rsid w:val="005315D0"/>
    <w:rPr>
      <w:rFonts w:ascii="Times New Roman" w:eastAsia="Times New Roman" w:hAnsi="Times New Roman" w:cs="Times New Roman"/>
      <w:b/>
      <w:i/>
      <w:iCs/>
      <w:kern w:val="28"/>
      <w:szCs w:val="26"/>
      <w:lang w:val="sv-SE" w:eastAsia="sv-SE"/>
    </w:rPr>
  </w:style>
  <w:style w:type="character" w:customStyle="1" w:styleId="Heading6Char">
    <w:name w:val="Heading 6 Char"/>
    <w:basedOn w:val="DefaultParagraphFont"/>
    <w:link w:val="Heading6"/>
    <w:rsid w:val="005315D0"/>
    <w:rPr>
      <w:rFonts w:ascii="Times New Roman" w:eastAsia="Times New Roman" w:hAnsi="Times New Roman" w:cs="Times New Roman"/>
      <w:bCs/>
      <w:iCs/>
      <w:kern w:val="28"/>
      <w:lang w:val="sv-SE" w:eastAsia="sv-S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43F"/>
    <w:rPr>
      <w:rFonts w:ascii="GillSans Pro for Riksdagen Lt" w:eastAsiaTheme="majorEastAsia" w:hAnsi="GillSans Pro for Riksdagen Lt" w:cstheme="majorBidi"/>
      <w:i/>
      <w:iCs/>
      <w:color w:val="1F4D78" w:themeColor="accent1" w:themeShade="7F"/>
      <w:szCs w:val="36"/>
      <w:lang w:val="sv-SE" w:eastAsia="sv-SE"/>
    </w:rPr>
  </w:style>
  <w:style w:type="paragraph" w:customStyle="1" w:styleId="Default">
    <w:name w:val="Default"/>
    <w:rsid w:val="00925A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sv-SE"/>
    </w:rPr>
  </w:style>
  <w:style w:type="character" w:styleId="PlaceholderText">
    <w:name w:val="Placeholder Text"/>
    <w:basedOn w:val="DefaultParagraphFont"/>
    <w:uiPriority w:val="99"/>
    <w:semiHidden/>
    <w:rsid w:val="00925AC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259FB"/>
    <w:pPr>
      <w:tabs>
        <w:tab w:val="clear" w:pos="284"/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9FB"/>
    <w:rPr>
      <w:rFonts w:ascii="Times New Roman" w:eastAsia="Times New Roman" w:hAnsi="Times New Roman" w:cs="Times New Roman"/>
      <w:szCs w:val="36"/>
      <w:lang w:val="sv-SE" w:eastAsia="sv-SE"/>
    </w:rPr>
  </w:style>
  <w:style w:type="paragraph" w:styleId="Footer">
    <w:name w:val="footer"/>
    <w:basedOn w:val="Normal"/>
    <w:link w:val="FooterChar"/>
    <w:uiPriority w:val="99"/>
    <w:unhideWhenUsed/>
    <w:rsid w:val="008259FB"/>
    <w:pPr>
      <w:tabs>
        <w:tab w:val="clear" w:pos="284"/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9FB"/>
    <w:rPr>
      <w:rFonts w:ascii="Times New Roman" w:eastAsia="Times New Roman" w:hAnsi="Times New Roman" w:cs="Times New Roman"/>
      <w:szCs w:val="36"/>
      <w:lang w:val="sv-SE" w:eastAsia="sv-S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9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98"/>
    <w:rPr>
      <w:rFonts w:ascii="Segoe UI" w:eastAsia="Times New Roman" w:hAnsi="Segoe UI" w:cs="Segoe UI"/>
      <w:sz w:val="18"/>
      <w:szCs w:val="18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606060\Downloads\Tomt%20dokument%20Riksdag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4E936-C69B-4A80-8DB3-00BC5F618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Tomt dokument Riksdagen</Template>
  <TotalTime>1</TotalTime>
  <Pages>2</Pages>
  <Words>108</Words>
  <Characters>851</Characters>
  <Application>Microsoft Office Word</Application>
  <DocSecurity>0</DocSecurity>
  <Lines>141</Lines>
  <Paragraphs>59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Blom</dc:creator>
  <cp:keywords/>
  <dc:description/>
  <cp:lastModifiedBy>Therese Fors</cp:lastModifiedBy>
  <cp:revision>2</cp:revision>
  <cp:lastPrinted>2015-03-03T08:53:00Z</cp:lastPrinted>
  <dcterms:created xsi:type="dcterms:W3CDTF">2020-10-06T10:53:00Z</dcterms:created>
  <dcterms:modified xsi:type="dcterms:W3CDTF">2020-10-06T10:53:00Z</dcterms:modified>
</cp:coreProperties>
</file>